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BD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bookmarkStart w:id="0" w:name="_GoBack"/>
      <w:bookmarkEnd w:id="0"/>
    </w:p>
    <w:p w14:paraId="744F6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“好客山东·艺智齐鲁”</w:t>
      </w:r>
    </w:p>
    <w:p w14:paraId="4552F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2026山东省非遗AI创新设计大赛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报名表</w:t>
      </w:r>
    </w:p>
    <w:p w14:paraId="7341F446">
      <w:pPr>
        <w:spacing w:line="360" w:lineRule="auto"/>
        <w:jc w:val="left"/>
        <w:rPr>
          <w:rFonts w:hint="default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单位</w:t>
      </w:r>
      <w:r>
        <w:rPr>
          <w:rFonts w:hint="eastAsia" w:ascii="仿宋_GB2312" w:hAnsi="宋体" w:eastAsia="仿宋_GB2312"/>
          <w:sz w:val="28"/>
        </w:rPr>
        <w:t>名称：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</w:rPr>
        <w:t xml:space="preserve">    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</w:rPr>
        <w:t xml:space="preserve"> 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        报名组别：        </w:t>
      </w:r>
    </w:p>
    <w:tbl>
      <w:tblPr>
        <w:tblStyle w:val="4"/>
        <w:tblW w:w="0" w:type="auto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525"/>
        <w:gridCol w:w="1368"/>
        <w:gridCol w:w="1261"/>
        <w:gridCol w:w="985"/>
        <w:gridCol w:w="1424"/>
      </w:tblGrid>
      <w:tr w14:paraId="3897C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A6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525" w:type="dxa"/>
            <w:tcBorders>
              <w:top w:val="single" w:color="auto" w:sz="4" w:space="0"/>
            </w:tcBorders>
            <w:noWrap w:val="0"/>
            <w:vAlign w:val="center"/>
          </w:tcPr>
          <w:p w14:paraId="15B33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auto" w:sz="4" w:space="0"/>
            </w:tcBorders>
            <w:noWrap w:val="0"/>
            <w:vAlign w:val="center"/>
          </w:tcPr>
          <w:p w14:paraId="51521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261" w:type="dxa"/>
            <w:tcBorders>
              <w:top w:val="single" w:color="auto" w:sz="4" w:space="0"/>
            </w:tcBorders>
            <w:noWrap w:val="0"/>
            <w:vAlign w:val="center"/>
          </w:tcPr>
          <w:p w14:paraId="6C774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color="auto" w:sz="4" w:space="0"/>
            </w:tcBorders>
            <w:noWrap w:val="0"/>
            <w:vAlign w:val="center"/>
          </w:tcPr>
          <w:p w14:paraId="7F569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年龄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50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100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1442F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1525" w:type="dxa"/>
            <w:noWrap w:val="0"/>
            <w:vAlign w:val="center"/>
          </w:tcPr>
          <w:p w14:paraId="49AF6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237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1FF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4D6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50AFD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报名赛事类别</w:t>
            </w:r>
          </w:p>
        </w:tc>
        <w:tc>
          <w:tcPr>
            <w:tcW w:w="656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7041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传统美术类（绘画与书法）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_GB2312" w:hAnsi="宋体" w:eastAsia="仿宋_GB2312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传统技艺类（倾向手工艺）</w:t>
            </w:r>
          </w:p>
          <w:p w14:paraId="6F91D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民俗类</w:t>
            </w:r>
            <w:r>
              <w:rPr>
                <w:rFonts w:hint="default" w:ascii="仿宋_GB2312" w:hAnsi="宋体" w:eastAsia="仿宋_GB2312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艺术展演类（音乐、舞蹈、语言表演、戏曲）</w:t>
            </w:r>
          </w:p>
        </w:tc>
      </w:tr>
      <w:tr w14:paraId="34931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6D999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25" w:type="dxa"/>
            <w:tcBorders>
              <w:right w:val="single" w:color="auto" w:sz="4" w:space="0"/>
            </w:tcBorders>
            <w:noWrap w:val="0"/>
            <w:vAlign w:val="center"/>
          </w:tcPr>
          <w:p w14:paraId="3B64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电话</w:t>
            </w:r>
          </w:p>
        </w:tc>
        <w:tc>
          <w:tcPr>
            <w:tcW w:w="1261" w:type="dxa"/>
            <w:tcBorders>
              <w:left w:val="single" w:color="auto" w:sz="4" w:space="0"/>
            </w:tcBorders>
            <w:noWrap w:val="0"/>
            <w:vAlign w:val="center"/>
          </w:tcPr>
          <w:p w14:paraId="44796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85" w:type="dxa"/>
            <w:tcBorders>
              <w:right w:val="single" w:color="auto" w:sz="4" w:space="0"/>
            </w:tcBorders>
            <w:noWrap w:val="0"/>
            <w:vAlign w:val="center"/>
          </w:tcPr>
          <w:p w14:paraId="613D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传真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2017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07EC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作品性质</w:t>
            </w:r>
          </w:p>
        </w:tc>
        <w:tc>
          <w:tcPr>
            <w:tcW w:w="656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94A7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数字类作品（AI设计）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实物类作品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艺术展演类作品</w:t>
            </w:r>
          </w:p>
        </w:tc>
      </w:tr>
      <w:tr w14:paraId="4D442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2AAA7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创作使用AI工具</w:t>
            </w:r>
          </w:p>
        </w:tc>
        <w:tc>
          <w:tcPr>
            <w:tcW w:w="656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7C6D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4B1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48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B89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同意提交《文创转化意向书》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006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是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   其他：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22816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7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7599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创作思路</w:t>
            </w:r>
          </w:p>
          <w:p w14:paraId="00EA0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（不少于500字）</w:t>
            </w:r>
          </w:p>
        </w:tc>
        <w:tc>
          <w:tcPr>
            <w:tcW w:w="656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9DA4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1610A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7" w:hRule="atLeast"/>
        </w:trPr>
        <w:tc>
          <w:tcPr>
            <w:tcW w:w="1943" w:type="dxa"/>
            <w:tcBorders>
              <w:left w:val="single" w:color="auto" w:sz="4" w:space="0"/>
            </w:tcBorders>
            <w:noWrap w:val="0"/>
            <w:vAlign w:val="center"/>
          </w:tcPr>
          <w:p w14:paraId="2D06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地区或学校</w:t>
            </w:r>
          </w:p>
          <w:p w14:paraId="067C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推荐意见</w:t>
            </w:r>
          </w:p>
        </w:tc>
        <w:tc>
          <w:tcPr>
            <w:tcW w:w="6563" w:type="dxa"/>
            <w:gridSpan w:val="5"/>
            <w:tcBorders>
              <w:right w:val="single" w:color="auto" w:sz="4" w:space="0"/>
            </w:tcBorders>
            <w:noWrap w:val="0"/>
            <w:vAlign w:val="bottom"/>
          </w:tcPr>
          <w:p w14:paraId="03260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C62B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盖   章</w:t>
            </w:r>
          </w:p>
          <w:p w14:paraId="6CC0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 月     日</w:t>
            </w:r>
          </w:p>
        </w:tc>
      </w:tr>
      <w:tr w14:paraId="11CF9F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2" w:hRule="atLeast"/>
        </w:trPr>
        <w:tc>
          <w:tcPr>
            <w:tcW w:w="194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57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比赛组委会</w:t>
            </w:r>
          </w:p>
          <w:p w14:paraId="2D60C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审核意见</w:t>
            </w:r>
          </w:p>
        </w:tc>
        <w:tc>
          <w:tcPr>
            <w:tcW w:w="6563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C17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盖   章</w:t>
            </w:r>
          </w:p>
          <w:p w14:paraId="5E555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  月    日</w:t>
            </w:r>
          </w:p>
        </w:tc>
      </w:tr>
      <w:tr w14:paraId="1C2CC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</w:trPr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F09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    注</w:t>
            </w:r>
          </w:p>
        </w:tc>
        <w:tc>
          <w:tcPr>
            <w:tcW w:w="656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F6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 w14:paraId="534E3B9C">
      <w:pPr>
        <w:rPr>
          <w:rFonts w:hint="eastAsia"/>
        </w:rPr>
      </w:pPr>
      <w:r>
        <w:rPr>
          <w:rFonts w:hint="eastAsia"/>
          <w:lang w:val="en-US" w:eastAsia="zh-CN"/>
        </w:rPr>
        <w:t>注：</w:t>
      </w:r>
      <w:r>
        <w:rPr>
          <w:rFonts w:hint="default"/>
          <w:lang w:val="en-US" w:eastAsia="zh-CN"/>
        </w:rPr>
        <w:t>1.</w:t>
      </w:r>
      <w:r>
        <w:rPr>
          <w:rFonts w:hint="eastAsia"/>
        </w:rPr>
        <w:t>平台方有权进行印刷、转换、展演、宣传、出品相关文创产品</w:t>
      </w:r>
    </w:p>
    <w:p w14:paraId="22BA77C1">
      <w:pPr>
        <w:ind w:firstLine="420" w:firstLineChars="200"/>
        <w:rPr>
          <w:rFonts w:hint="default" w:eastAsia="宋体"/>
          <w:lang w:val="en-US" w:eastAsia="zh-CN"/>
        </w:rPr>
      </w:pPr>
      <w:r>
        <w:rPr>
          <w:rFonts w:hint="default"/>
          <w:lang w:val="en-US"/>
        </w:rPr>
        <w:t>2.</w:t>
      </w:r>
      <w:r>
        <w:rPr>
          <w:rFonts w:hint="eastAsia"/>
          <w:lang w:val="en-US" w:eastAsia="zh-CN"/>
        </w:rPr>
        <w:t>严格按照比赛章程规格要求提交作品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879C65C-A09C-4828-B7C0-D8594E13C5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0337E4C-885A-488D-892C-25F3870F85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04E47AE-40B9-41F6-A771-C48886AF857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959171B4-57CA-48E6-A4A6-5DE495744ED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B388E">
    <w:pPr>
      <w:pStyle w:val="2"/>
      <w:tabs>
        <w:tab w:val="clear" w:pos="4153"/>
      </w:tabs>
      <w:jc w:val="distribute"/>
      <w:rPr>
        <w:rFonts w:hint="default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B8DC7"/>
    <w:rsid w:val="00183886"/>
    <w:rsid w:val="00333E04"/>
    <w:rsid w:val="00372F08"/>
    <w:rsid w:val="00373FB8"/>
    <w:rsid w:val="00452ACB"/>
    <w:rsid w:val="004B638B"/>
    <w:rsid w:val="00556131"/>
    <w:rsid w:val="00A47707"/>
    <w:rsid w:val="00DF7A21"/>
    <w:rsid w:val="00FA5CD6"/>
    <w:rsid w:val="014B4AD4"/>
    <w:rsid w:val="09BD2AB6"/>
    <w:rsid w:val="116454DA"/>
    <w:rsid w:val="1FF58DEE"/>
    <w:rsid w:val="29CF46BF"/>
    <w:rsid w:val="2E7C20A9"/>
    <w:rsid w:val="39BB4B06"/>
    <w:rsid w:val="3BED2703"/>
    <w:rsid w:val="4DF3A4FD"/>
    <w:rsid w:val="4F7D6364"/>
    <w:rsid w:val="55E27377"/>
    <w:rsid w:val="62D60243"/>
    <w:rsid w:val="6F3B9555"/>
    <w:rsid w:val="6FEB8DC7"/>
    <w:rsid w:val="71FE1800"/>
    <w:rsid w:val="77FAA5FB"/>
    <w:rsid w:val="AC6E42DC"/>
    <w:rsid w:val="F2BC10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mufan\Library\Containers\com.kingsoft.wpsoffice.mac\Data\.kingsoft\office6\templates\download\252dd23af655b6e3ee2ee740a67c45a2\&#23398;&#26657;&#23398;&#29983;&#27604;&#36187;&#21442;&#36187;&#27963;&#21160;&#25253;&#21517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学校学生比赛参赛活动报名表.doc</Template>
  <Pages>2</Pages>
  <Words>258</Words>
  <Characters>268</Characters>
  <Lines>2</Lines>
  <Paragraphs>1</Paragraphs>
  <TotalTime>235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2026-07-21T14:47:00Z</dcterms:created>
  <dc:creator>臾</dc:creator>
  <cp:lastModifiedBy>lalalaland</cp:lastModifiedBy>
  <dcterms:modified xsi:type="dcterms:W3CDTF">2026-08-11T06:25:11Z</dcterms:modified>
  <dc:title>附件1：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v1.0_mb_MeHEvmwFp3pbJmCnKhznXA==</vt:lpwstr>
  </property>
  <property fmtid="{D5CDD505-2E9C-101B-9397-08002B2CF9AE}" pid="4" name="ICV">
    <vt:lpwstr>DB9C4F50C26A4C628089309449D0DE8C_13</vt:lpwstr>
  </property>
  <property fmtid="{D5CDD505-2E9C-101B-9397-08002B2CF9AE}" pid="5" name="KSOTemplateDocerSaveRecord">
    <vt:lpwstr>eyJoZGlkIjoiMzEwNTM5NzYwMDRjMzkwZTVkZjY2ODkwMGIxNGU0OTUiLCJ1c2VySWQiOiI0OTAwNzE5OTcifQ==</vt:lpwstr>
  </property>
</Properties>
</file>